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0" w:type="auto"/>
        <w:tblBorders>
          <w:left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663"/>
        <w:gridCol w:w="9415"/>
        <w:gridCol w:w="664"/>
      </w:tblGrid>
      <w:tr w:rsidR="000434C7" w:rsidRPr="000434C7" w:rsidTr="000434C7">
        <w:tc>
          <w:tcPr>
            <w:tcW w:w="674" w:type="dxa"/>
          </w:tcPr>
          <w:p w:rsidR="000434C7" w:rsidRPr="0067167C" w:rsidRDefault="000434C7" w:rsidP="0067167C">
            <w:pPr>
              <w:pStyle w:val="ListParagraph"/>
              <w:numPr>
                <w:ilvl w:val="0"/>
                <w:numId w:val="1"/>
              </w:numPr>
              <w:ind w:left="170" w:firstLine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639" w:type="dxa"/>
          </w:tcPr>
          <w:p w:rsidR="000434C7" w:rsidRPr="000434C7" w:rsidRDefault="000434C7" w:rsidP="000434C7">
            <w:pPr>
              <w:jc w:val="lowKashida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675" w:type="dxa"/>
          </w:tcPr>
          <w:p w:rsidR="000434C7" w:rsidRPr="000434C7" w:rsidRDefault="000434C7" w:rsidP="000434C7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0434C7" w:rsidRPr="000434C7" w:rsidTr="000434C7">
        <w:tc>
          <w:tcPr>
            <w:tcW w:w="674" w:type="dxa"/>
          </w:tcPr>
          <w:p w:rsidR="000434C7" w:rsidRPr="0067167C" w:rsidRDefault="000434C7" w:rsidP="0067167C">
            <w:pPr>
              <w:pStyle w:val="ListParagraph"/>
              <w:numPr>
                <w:ilvl w:val="0"/>
                <w:numId w:val="1"/>
              </w:numPr>
              <w:ind w:left="170" w:firstLine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639" w:type="dxa"/>
          </w:tcPr>
          <w:p w:rsidR="000434C7" w:rsidRPr="000434C7" w:rsidRDefault="000434C7" w:rsidP="000434C7">
            <w:pPr>
              <w:jc w:val="lowKashida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675" w:type="dxa"/>
          </w:tcPr>
          <w:p w:rsidR="000434C7" w:rsidRPr="000434C7" w:rsidRDefault="000434C7" w:rsidP="000434C7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0434C7" w:rsidRPr="000434C7" w:rsidTr="000434C7">
        <w:tc>
          <w:tcPr>
            <w:tcW w:w="674" w:type="dxa"/>
          </w:tcPr>
          <w:p w:rsidR="000434C7" w:rsidRPr="0067167C" w:rsidRDefault="000434C7" w:rsidP="0067167C">
            <w:pPr>
              <w:pStyle w:val="ListParagraph"/>
              <w:numPr>
                <w:ilvl w:val="0"/>
                <w:numId w:val="1"/>
              </w:numPr>
              <w:ind w:left="170" w:firstLine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639" w:type="dxa"/>
          </w:tcPr>
          <w:p w:rsidR="000434C7" w:rsidRPr="000434C7" w:rsidRDefault="000434C7" w:rsidP="000434C7">
            <w:pPr>
              <w:jc w:val="lowKashida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675" w:type="dxa"/>
          </w:tcPr>
          <w:p w:rsidR="000434C7" w:rsidRPr="000434C7" w:rsidRDefault="000434C7" w:rsidP="000434C7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0434C7" w:rsidRPr="000434C7" w:rsidTr="000434C7">
        <w:tc>
          <w:tcPr>
            <w:tcW w:w="674" w:type="dxa"/>
          </w:tcPr>
          <w:p w:rsidR="000434C7" w:rsidRPr="0067167C" w:rsidRDefault="000434C7" w:rsidP="0067167C">
            <w:pPr>
              <w:pStyle w:val="ListParagraph"/>
              <w:numPr>
                <w:ilvl w:val="0"/>
                <w:numId w:val="1"/>
              </w:numPr>
              <w:ind w:left="170" w:firstLine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639" w:type="dxa"/>
          </w:tcPr>
          <w:p w:rsidR="000434C7" w:rsidRPr="000434C7" w:rsidRDefault="000434C7" w:rsidP="000434C7">
            <w:pPr>
              <w:jc w:val="lowKashida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675" w:type="dxa"/>
          </w:tcPr>
          <w:p w:rsidR="000434C7" w:rsidRPr="000434C7" w:rsidRDefault="000434C7" w:rsidP="000434C7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0434C7" w:rsidRPr="000434C7" w:rsidTr="000434C7">
        <w:tc>
          <w:tcPr>
            <w:tcW w:w="674" w:type="dxa"/>
          </w:tcPr>
          <w:p w:rsidR="000434C7" w:rsidRPr="0067167C" w:rsidRDefault="000434C7" w:rsidP="0067167C">
            <w:pPr>
              <w:pStyle w:val="ListParagraph"/>
              <w:numPr>
                <w:ilvl w:val="0"/>
                <w:numId w:val="1"/>
              </w:numPr>
              <w:ind w:left="170" w:firstLine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639" w:type="dxa"/>
          </w:tcPr>
          <w:p w:rsidR="000434C7" w:rsidRPr="000434C7" w:rsidRDefault="000434C7" w:rsidP="000434C7">
            <w:pPr>
              <w:jc w:val="lowKashida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675" w:type="dxa"/>
          </w:tcPr>
          <w:p w:rsidR="000434C7" w:rsidRPr="000434C7" w:rsidRDefault="000434C7" w:rsidP="000434C7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0434C7" w:rsidRPr="000434C7" w:rsidTr="000434C7">
        <w:tc>
          <w:tcPr>
            <w:tcW w:w="674" w:type="dxa"/>
          </w:tcPr>
          <w:p w:rsidR="000434C7" w:rsidRPr="0067167C" w:rsidRDefault="000434C7" w:rsidP="0067167C">
            <w:pPr>
              <w:pStyle w:val="ListParagraph"/>
              <w:numPr>
                <w:ilvl w:val="0"/>
                <w:numId w:val="1"/>
              </w:numPr>
              <w:ind w:left="170" w:firstLine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639" w:type="dxa"/>
          </w:tcPr>
          <w:p w:rsidR="000434C7" w:rsidRPr="000434C7" w:rsidRDefault="000434C7" w:rsidP="000434C7">
            <w:pPr>
              <w:jc w:val="lowKashida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675" w:type="dxa"/>
          </w:tcPr>
          <w:p w:rsidR="000434C7" w:rsidRPr="000434C7" w:rsidRDefault="000434C7" w:rsidP="000434C7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0434C7" w:rsidRPr="000434C7" w:rsidTr="000434C7">
        <w:tc>
          <w:tcPr>
            <w:tcW w:w="674" w:type="dxa"/>
          </w:tcPr>
          <w:p w:rsidR="000434C7" w:rsidRPr="0067167C" w:rsidRDefault="000434C7" w:rsidP="0067167C">
            <w:pPr>
              <w:pStyle w:val="ListParagraph"/>
              <w:numPr>
                <w:ilvl w:val="0"/>
                <w:numId w:val="1"/>
              </w:numPr>
              <w:ind w:left="170" w:firstLine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639" w:type="dxa"/>
          </w:tcPr>
          <w:p w:rsidR="000434C7" w:rsidRPr="000434C7" w:rsidRDefault="000434C7" w:rsidP="000434C7">
            <w:pPr>
              <w:jc w:val="lowKashida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675" w:type="dxa"/>
          </w:tcPr>
          <w:p w:rsidR="000434C7" w:rsidRPr="000434C7" w:rsidRDefault="000434C7" w:rsidP="000434C7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0434C7" w:rsidRPr="000434C7" w:rsidTr="000434C7">
        <w:tc>
          <w:tcPr>
            <w:tcW w:w="674" w:type="dxa"/>
          </w:tcPr>
          <w:p w:rsidR="000434C7" w:rsidRPr="0067167C" w:rsidRDefault="000434C7" w:rsidP="0067167C">
            <w:pPr>
              <w:pStyle w:val="ListParagraph"/>
              <w:numPr>
                <w:ilvl w:val="0"/>
                <w:numId w:val="1"/>
              </w:numPr>
              <w:ind w:left="170" w:firstLine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639" w:type="dxa"/>
          </w:tcPr>
          <w:p w:rsidR="000434C7" w:rsidRPr="000434C7" w:rsidRDefault="000434C7" w:rsidP="000434C7">
            <w:pPr>
              <w:jc w:val="lowKashida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675" w:type="dxa"/>
          </w:tcPr>
          <w:p w:rsidR="000434C7" w:rsidRPr="000434C7" w:rsidRDefault="000434C7" w:rsidP="000434C7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0434C7" w:rsidRPr="000434C7" w:rsidTr="000434C7">
        <w:tc>
          <w:tcPr>
            <w:tcW w:w="674" w:type="dxa"/>
          </w:tcPr>
          <w:p w:rsidR="000434C7" w:rsidRPr="0067167C" w:rsidRDefault="000434C7" w:rsidP="0067167C">
            <w:pPr>
              <w:pStyle w:val="ListParagraph"/>
              <w:numPr>
                <w:ilvl w:val="0"/>
                <w:numId w:val="1"/>
              </w:numPr>
              <w:ind w:left="170" w:firstLine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639" w:type="dxa"/>
          </w:tcPr>
          <w:p w:rsidR="000434C7" w:rsidRPr="000434C7" w:rsidRDefault="000434C7" w:rsidP="000434C7">
            <w:pPr>
              <w:jc w:val="lowKashida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675" w:type="dxa"/>
          </w:tcPr>
          <w:p w:rsidR="000434C7" w:rsidRPr="000434C7" w:rsidRDefault="000434C7" w:rsidP="000434C7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0434C7" w:rsidRPr="000434C7" w:rsidTr="000434C7">
        <w:tc>
          <w:tcPr>
            <w:tcW w:w="674" w:type="dxa"/>
          </w:tcPr>
          <w:p w:rsidR="000434C7" w:rsidRPr="0067167C" w:rsidRDefault="000434C7" w:rsidP="0067167C">
            <w:pPr>
              <w:pStyle w:val="ListParagraph"/>
              <w:numPr>
                <w:ilvl w:val="0"/>
                <w:numId w:val="1"/>
              </w:numPr>
              <w:ind w:left="170" w:firstLine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639" w:type="dxa"/>
          </w:tcPr>
          <w:p w:rsidR="000434C7" w:rsidRPr="000434C7" w:rsidRDefault="000434C7" w:rsidP="000434C7">
            <w:pPr>
              <w:jc w:val="lowKashida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675" w:type="dxa"/>
          </w:tcPr>
          <w:p w:rsidR="000434C7" w:rsidRPr="000434C7" w:rsidRDefault="000434C7" w:rsidP="000434C7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0434C7" w:rsidRPr="000434C7" w:rsidTr="000434C7">
        <w:tc>
          <w:tcPr>
            <w:tcW w:w="674" w:type="dxa"/>
          </w:tcPr>
          <w:p w:rsidR="000434C7" w:rsidRPr="0067167C" w:rsidRDefault="000434C7" w:rsidP="0067167C">
            <w:pPr>
              <w:pStyle w:val="ListParagraph"/>
              <w:numPr>
                <w:ilvl w:val="0"/>
                <w:numId w:val="1"/>
              </w:numPr>
              <w:ind w:left="170" w:firstLine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639" w:type="dxa"/>
          </w:tcPr>
          <w:p w:rsidR="000434C7" w:rsidRPr="000434C7" w:rsidRDefault="000434C7" w:rsidP="000434C7">
            <w:pPr>
              <w:jc w:val="lowKashida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675" w:type="dxa"/>
          </w:tcPr>
          <w:p w:rsidR="000434C7" w:rsidRPr="000434C7" w:rsidRDefault="000434C7" w:rsidP="000434C7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0434C7" w:rsidRPr="000434C7" w:rsidTr="000434C7">
        <w:tc>
          <w:tcPr>
            <w:tcW w:w="674" w:type="dxa"/>
          </w:tcPr>
          <w:p w:rsidR="000434C7" w:rsidRPr="0067167C" w:rsidRDefault="000434C7" w:rsidP="0067167C">
            <w:pPr>
              <w:pStyle w:val="ListParagraph"/>
              <w:numPr>
                <w:ilvl w:val="0"/>
                <w:numId w:val="1"/>
              </w:numPr>
              <w:ind w:left="170" w:firstLine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639" w:type="dxa"/>
          </w:tcPr>
          <w:p w:rsidR="000434C7" w:rsidRPr="000434C7" w:rsidRDefault="000434C7" w:rsidP="000434C7">
            <w:pPr>
              <w:jc w:val="lowKashida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675" w:type="dxa"/>
          </w:tcPr>
          <w:p w:rsidR="000434C7" w:rsidRPr="000434C7" w:rsidRDefault="000434C7" w:rsidP="000434C7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0434C7" w:rsidRPr="000434C7" w:rsidTr="000434C7">
        <w:tc>
          <w:tcPr>
            <w:tcW w:w="674" w:type="dxa"/>
          </w:tcPr>
          <w:p w:rsidR="000434C7" w:rsidRPr="0067167C" w:rsidRDefault="000434C7" w:rsidP="0067167C">
            <w:pPr>
              <w:pStyle w:val="ListParagraph"/>
              <w:numPr>
                <w:ilvl w:val="0"/>
                <w:numId w:val="1"/>
              </w:numPr>
              <w:ind w:left="170" w:firstLine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639" w:type="dxa"/>
          </w:tcPr>
          <w:p w:rsidR="000434C7" w:rsidRPr="000434C7" w:rsidRDefault="000434C7" w:rsidP="000434C7">
            <w:pPr>
              <w:jc w:val="lowKashida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675" w:type="dxa"/>
          </w:tcPr>
          <w:p w:rsidR="000434C7" w:rsidRPr="000434C7" w:rsidRDefault="000434C7" w:rsidP="000434C7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0434C7" w:rsidRPr="000434C7" w:rsidTr="000434C7">
        <w:tc>
          <w:tcPr>
            <w:tcW w:w="674" w:type="dxa"/>
          </w:tcPr>
          <w:p w:rsidR="000434C7" w:rsidRPr="0067167C" w:rsidRDefault="000434C7" w:rsidP="0067167C">
            <w:pPr>
              <w:pStyle w:val="ListParagraph"/>
              <w:numPr>
                <w:ilvl w:val="0"/>
                <w:numId w:val="1"/>
              </w:numPr>
              <w:ind w:left="170" w:firstLine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639" w:type="dxa"/>
          </w:tcPr>
          <w:p w:rsidR="000434C7" w:rsidRPr="000434C7" w:rsidRDefault="000434C7" w:rsidP="000434C7">
            <w:pPr>
              <w:jc w:val="lowKashida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675" w:type="dxa"/>
          </w:tcPr>
          <w:p w:rsidR="000434C7" w:rsidRPr="000434C7" w:rsidRDefault="000434C7" w:rsidP="000434C7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0434C7" w:rsidRPr="000434C7" w:rsidTr="000434C7">
        <w:tc>
          <w:tcPr>
            <w:tcW w:w="674" w:type="dxa"/>
          </w:tcPr>
          <w:p w:rsidR="000434C7" w:rsidRPr="0067167C" w:rsidRDefault="000434C7" w:rsidP="0067167C">
            <w:pPr>
              <w:pStyle w:val="ListParagraph"/>
              <w:numPr>
                <w:ilvl w:val="0"/>
                <w:numId w:val="1"/>
              </w:numPr>
              <w:ind w:left="170" w:firstLine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639" w:type="dxa"/>
          </w:tcPr>
          <w:p w:rsidR="000434C7" w:rsidRPr="000434C7" w:rsidRDefault="000434C7" w:rsidP="000434C7">
            <w:pPr>
              <w:jc w:val="lowKashida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675" w:type="dxa"/>
          </w:tcPr>
          <w:p w:rsidR="000434C7" w:rsidRPr="000434C7" w:rsidRDefault="000434C7" w:rsidP="000434C7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0434C7" w:rsidRPr="000434C7" w:rsidTr="000434C7">
        <w:tc>
          <w:tcPr>
            <w:tcW w:w="674" w:type="dxa"/>
          </w:tcPr>
          <w:p w:rsidR="000434C7" w:rsidRPr="0067167C" w:rsidRDefault="000434C7" w:rsidP="0067167C">
            <w:pPr>
              <w:pStyle w:val="ListParagraph"/>
              <w:numPr>
                <w:ilvl w:val="0"/>
                <w:numId w:val="1"/>
              </w:numPr>
              <w:ind w:left="170" w:firstLine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639" w:type="dxa"/>
          </w:tcPr>
          <w:p w:rsidR="000434C7" w:rsidRPr="000434C7" w:rsidRDefault="000434C7" w:rsidP="000434C7">
            <w:pPr>
              <w:jc w:val="lowKashida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675" w:type="dxa"/>
          </w:tcPr>
          <w:p w:rsidR="000434C7" w:rsidRPr="000434C7" w:rsidRDefault="000434C7" w:rsidP="000434C7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0434C7" w:rsidRPr="000434C7" w:rsidTr="000434C7">
        <w:tc>
          <w:tcPr>
            <w:tcW w:w="674" w:type="dxa"/>
          </w:tcPr>
          <w:p w:rsidR="000434C7" w:rsidRPr="0067167C" w:rsidRDefault="000434C7" w:rsidP="0067167C">
            <w:pPr>
              <w:pStyle w:val="ListParagraph"/>
              <w:numPr>
                <w:ilvl w:val="0"/>
                <w:numId w:val="1"/>
              </w:numPr>
              <w:ind w:left="170" w:firstLine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639" w:type="dxa"/>
          </w:tcPr>
          <w:p w:rsidR="000434C7" w:rsidRPr="000434C7" w:rsidRDefault="000434C7" w:rsidP="000434C7">
            <w:pPr>
              <w:jc w:val="lowKashida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675" w:type="dxa"/>
          </w:tcPr>
          <w:p w:rsidR="000434C7" w:rsidRPr="000434C7" w:rsidRDefault="000434C7" w:rsidP="000434C7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0434C7" w:rsidRPr="000434C7" w:rsidTr="000434C7">
        <w:tc>
          <w:tcPr>
            <w:tcW w:w="674" w:type="dxa"/>
          </w:tcPr>
          <w:p w:rsidR="000434C7" w:rsidRPr="0067167C" w:rsidRDefault="000434C7" w:rsidP="0067167C">
            <w:pPr>
              <w:pStyle w:val="ListParagraph"/>
              <w:numPr>
                <w:ilvl w:val="0"/>
                <w:numId w:val="1"/>
              </w:numPr>
              <w:ind w:left="170" w:firstLine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639" w:type="dxa"/>
          </w:tcPr>
          <w:p w:rsidR="000434C7" w:rsidRPr="000434C7" w:rsidRDefault="000434C7" w:rsidP="000434C7">
            <w:pPr>
              <w:jc w:val="lowKashida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675" w:type="dxa"/>
          </w:tcPr>
          <w:p w:rsidR="000434C7" w:rsidRPr="000434C7" w:rsidRDefault="000434C7" w:rsidP="000434C7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0434C7" w:rsidRPr="000434C7" w:rsidTr="000434C7">
        <w:tc>
          <w:tcPr>
            <w:tcW w:w="674" w:type="dxa"/>
          </w:tcPr>
          <w:p w:rsidR="000434C7" w:rsidRPr="0067167C" w:rsidRDefault="000434C7" w:rsidP="0067167C">
            <w:pPr>
              <w:pStyle w:val="ListParagraph"/>
              <w:numPr>
                <w:ilvl w:val="0"/>
                <w:numId w:val="1"/>
              </w:numPr>
              <w:ind w:left="170" w:firstLine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639" w:type="dxa"/>
          </w:tcPr>
          <w:p w:rsidR="000434C7" w:rsidRPr="000434C7" w:rsidRDefault="000434C7" w:rsidP="000434C7">
            <w:pPr>
              <w:jc w:val="lowKashida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675" w:type="dxa"/>
          </w:tcPr>
          <w:p w:rsidR="000434C7" w:rsidRPr="000434C7" w:rsidRDefault="000434C7" w:rsidP="000434C7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0434C7" w:rsidRPr="000434C7" w:rsidTr="000434C7">
        <w:tc>
          <w:tcPr>
            <w:tcW w:w="674" w:type="dxa"/>
          </w:tcPr>
          <w:p w:rsidR="000434C7" w:rsidRPr="0067167C" w:rsidRDefault="000434C7" w:rsidP="0067167C">
            <w:pPr>
              <w:pStyle w:val="ListParagraph"/>
              <w:numPr>
                <w:ilvl w:val="0"/>
                <w:numId w:val="1"/>
              </w:numPr>
              <w:ind w:left="170" w:firstLine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639" w:type="dxa"/>
          </w:tcPr>
          <w:p w:rsidR="000434C7" w:rsidRPr="000434C7" w:rsidRDefault="000434C7" w:rsidP="000434C7">
            <w:pPr>
              <w:jc w:val="lowKashida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675" w:type="dxa"/>
          </w:tcPr>
          <w:p w:rsidR="000434C7" w:rsidRPr="000434C7" w:rsidRDefault="000434C7" w:rsidP="000434C7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0434C7" w:rsidRPr="000434C7" w:rsidTr="000434C7">
        <w:tc>
          <w:tcPr>
            <w:tcW w:w="674" w:type="dxa"/>
          </w:tcPr>
          <w:p w:rsidR="000434C7" w:rsidRPr="0067167C" w:rsidRDefault="000434C7" w:rsidP="0067167C">
            <w:pPr>
              <w:pStyle w:val="ListParagraph"/>
              <w:numPr>
                <w:ilvl w:val="0"/>
                <w:numId w:val="1"/>
              </w:numPr>
              <w:ind w:left="170" w:firstLine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639" w:type="dxa"/>
          </w:tcPr>
          <w:p w:rsidR="000434C7" w:rsidRPr="000434C7" w:rsidRDefault="000434C7" w:rsidP="000434C7">
            <w:pPr>
              <w:jc w:val="lowKashida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675" w:type="dxa"/>
          </w:tcPr>
          <w:p w:rsidR="000434C7" w:rsidRPr="000434C7" w:rsidRDefault="000434C7" w:rsidP="000434C7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0434C7" w:rsidRPr="000434C7" w:rsidTr="000434C7">
        <w:tc>
          <w:tcPr>
            <w:tcW w:w="674" w:type="dxa"/>
          </w:tcPr>
          <w:p w:rsidR="000434C7" w:rsidRPr="0067167C" w:rsidRDefault="000434C7" w:rsidP="0067167C">
            <w:pPr>
              <w:pStyle w:val="ListParagraph"/>
              <w:numPr>
                <w:ilvl w:val="0"/>
                <w:numId w:val="1"/>
              </w:numPr>
              <w:ind w:left="170" w:firstLine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639" w:type="dxa"/>
          </w:tcPr>
          <w:p w:rsidR="000434C7" w:rsidRPr="000434C7" w:rsidRDefault="000434C7" w:rsidP="000434C7">
            <w:pPr>
              <w:jc w:val="lowKashida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675" w:type="dxa"/>
          </w:tcPr>
          <w:p w:rsidR="000434C7" w:rsidRPr="000434C7" w:rsidRDefault="000434C7" w:rsidP="000434C7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0434C7" w:rsidRPr="000434C7" w:rsidTr="000434C7">
        <w:tc>
          <w:tcPr>
            <w:tcW w:w="674" w:type="dxa"/>
          </w:tcPr>
          <w:p w:rsidR="000434C7" w:rsidRPr="0067167C" w:rsidRDefault="000434C7" w:rsidP="0067167C">
            <w:pPr>
              <w:pStyle w:val="ListParagraph"/>
              <w:numPr>
                <w:ilvl w:val="0"/>
                <w:numId w:val="1"/>
              </w:numPr>
              <w:ind w:left="170" w:firstLine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639" w:type="dxa"/>
          </w:tcPr>
          <w:p w:rsidR="000434C7" w:rsidRPr="000434C7" w:rsidRDefault="000434C7" w:rsidP="000434C7">
            <w:pPr>
              <w:jc w:val="lowKashida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675" w:type="dxa"/>
          </w:tcPr>
          <w:p w:rsidR="000434C7" w:rsidRPr="000434C7" w:rsidRDefault="000434C7" w:rsidP="000434C7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0434C7" w:rsidRPr="000434C7" w:rsidTr="000434C7">
        <w:tc>
          <w:tcPr>
            <w:tcW w:w="674" w:type="dxa"/>
          </w:tcPr>
          <w:p w:rsidR="000434C7" w:rsidRPr="0067167C" w:rsidRDefault="000434C7" w:rsidP="0067167C">
            <w:pPr>
              <w:pStyle w:val="ListParagraph"/>
              <w:numPr>
                <w:ilvl w:val="0"/>
                <w:numId w:val="1"/>
              </w:numPr>
              <w:ind w:left="170" w:firstLine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639" w:type="dxa"/>
          </w:tcPr>
          <w:p w:rsidR="000434C7" w:rsidRPr="000434C7" w:rsidRDefault="000434C7" w:rsidP="000434C7">
            <w:pPr>
              <w:jc w:val="lowKashida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675" w:type="dxa"/>
          </w:tcPr>
          <w:p w:rsidR="000434C7" w:rsidRPr="000434C7" w:rsidRDefault="000434C7" w:rsidP="000434C7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0434C7" w:rsidRPr="0067167C" w:rsidTr="000434C7">
        <w:tc>
          <w:tcPr>
            <w:tcW w:w="674" w:type="dxa"/>
          </w:tcPr>
          <w:p w:rsidR="000434C7" w:rsidRPr="0067167C" w:rsidRDefault="000434C7" w:rsidP="0067167C">
            <w:pPr>
              <w:pStyle w:val="ListParagraph"/>
              <w:numPr>
                <w:ilvl w:val="0"/>
                <w:numId w:val="1"/>
              </w:numPr>
              <w:ind w:left="170" w:firstLine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639" w:type="dxa"/>
          </w:tcPr>
          <w:p w:rsidR="000434C7" w:rsidRPr="0067167C" w:rsidRDefault="000434C7" w:rsidP="000434C7">
            <w:pPr>
              <w:jc w:val="lowKashida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675" w:type="dxa"/>
          </w:tcPr>
          <w:p w:rsidR="000434C7" w:rsidRPr="0067167C" w:rsidRDefault="000434C7" w:rsidP="000434C7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0434C7" w:rsidRPr="0067167C" w:rsidTr="000434C7">
        <w:tc>
          <w:tcPr>
            <w:tcW w:w="674" w:type="dxa"/>
          </w:tcPr>
          <w:p w:rsidR="000434C7" w:rsidRPr="0067167C" w:rsidRDefault="000434C7" w:rsidP="0067167C">
            <w:pPr>
              <w:pStyle w:val="ListParagraph"/>
              <w:numPr>
                <w:ilvl w:val="0"/>
                <w:numId w:val="1"/>
              </w:numPr>
              <w:ind w:left="170" w:firstLine="0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639" w:type="dxa"/>
          </w:tcPr>
          <w:p w:rsidR="000434C7" w:rsidRPr="0067167C" w:rsidRDefault="000434C7" w:rsidP="000434C7">
            <w:pPr>
              <w:jc w:val="lowKashida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675" w:type="dxa"/>
          </w:tcPr>
          <w:p w:rsidR="000434C7" w:rsidRPr="0067167C" w:rsidRDefault="000434C7" w:rsidP="000434C7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</w:tbl>
    <w:p w:rsidR="00CB6693" w:rsidRPr="0067167C" w:rsidRDefault="00CB6693">
      <w:pPr>
        <w:rPr>
          <w:rFonts w:cs="B Nazanin"/>
          <w:sz w:val="28"/>
          <w:szCs w:val="28"/>
        </w:rPr>
      </w:pPr>
    </w:p>
    <w:sectPr w:rsidR="00CB6693" w:rsidRPr="0067167C" w:rsidSect="00090A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567" w:left="567" w:header="709" w:footer="21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0475" w:rsidRDefault="00A00475" w:rsidP="000434C7">
      <w:pPr>
        <w:spacing w:after="0" w:line="240" w:lineRule="auto"/>
      </w:pPr>
      <w:r>
        <w:separator/>
      </w:r>
    </w:p>
  </w:endnote>
  <w:endnote w:type="continuationSeparator" w:id="0">
    <w:p w:rsidR="00A00475" w:rsidRDefault="00A00475" w:rsidP="00043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1E5B59DF-6614-4865-AE50-EF53891E8566}"/>
    <w:embedBold r:id="rId2" w:fontKey="{45F5A872-A1CF-4B29-90B3-85135FF97810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" w:fontKey="{27E7D7D6-9B3F-453C-8D6D-092AF624BECF}"/>
    <w:embedBold r:id="rId4" w:fontKey="{4F39980B-B11B-4929-9D97-4644E4D729B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5" w:fontKey="{6A79DBB7-3D2B-4FD3-AB67-877577613AF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3234" w:rsidRDefault="0073323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0AFE" w:rsidRPr="00090AFE" w:rsidRDefault="00090AFE" w:rsidP="00090AFE">
    <w:pPr>
      <w:pStyle w:val="Footer"/>
      <w:tabs>
        <w:tab w:val="clear" w:pos="4513"/>
        <w:tab w:val="clear" w:pos="9026"/>
      </w:tabs>
      <w:jc w:val="center"/>
      <w:rPr>
        <w:rFonts w:cs="B Nazanin"/>
        <w:b/>
        <w:bCs/>
        <w:sz w:val="20"/>
        <w:szCs w:val="20"/>
      </w:rPr>
    </w:pPr>
    <w:r w:rsidRPr="00090AFE">
      <w:rPr>
        <w:rFonts w:cs="B Nazanin" w:hint="cs"/>
        <w:b/>
        <w:bCs/>
        <w:sz w:val="20"/>
        <w:szCs w:val="20"/>
        <w:rtl/>
      </w:rPr>
      <w:t>با آرزوي توفيق .......... طراح سوال: #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3234" w:rsidRDefault="007332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0475" w:rsidRDefault="00A00475" w:rsidP="000434C7">
      <w:pPr>
        <w:spacing w:after="0" w:line="240" w:lineRule="auto"/>
      </w:pPr>
      <w:r>
        <w:separator/>
      </w:r>
    </w:p>
  </w:footnote>
  <w:footnote w:type="continuationSeparator" w:id="0">
    <w:p w:rsidR="00A00475" w:rsidRDefault="00A00475" w:rsidP="000434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742E" w:rsidRDefault="00A0047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924719" o:spid="_x0000_s2050" type="#_x0000_t136" style="position:absolute;left:0;text-align:left;margin-left:0;margin-top:0;width:702.35pt;height:56.9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B Nazanin&quot;;font-size:1pt" string="طراحي فرم: عبدالمهدي خواجه http://gmp.rozblog.com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bidiVisual/>
      <w:tblW w:w="0" w:type="auto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4"/>
      <w:gridCol w:w="274"/>
      <w:gridCol w:w="1097"/>
      <w:gridCol w:w="1475"/>
      <w:gridCol w:w="1429"/>
      <w:gridCol w:w="549"/>
      <w:gridCol w:w="1739"/>
      <w:gridCol w:w="324"/>
      <w:gridCol w:w="836"/>
      <w:gridCol w:w="139"/>
      <w:gridCol w:w="282"/>
      <w:gridCol w:w="415"/>
      <w:gridCol w:w="601"/>
      <w:gridCol w:w="240"/>
      <w:gridCol w:w="668"/>
    </w:tblGrid>
    <w:tr w:rsidR="000434C7" w:rsidRPr="000F4C89" w:rsidTr="0067167C">
      <w:tc>
        <w:tcPr>
          <w:tcW w:w="3618" w:type="dxa"/>
          <w:gridSpan w:val="4"/>
          <w:tcBorders>
            <w:top w:val="double" w:sz="4" w:space="0" w:color="auto"/>
            <w:bottom w:val="dashSmallGap" w:sz="2" w:space="0" w:color="FBD4B4" w:themeColor="accent6" w:themeTint="66"/>
            <w:right w:val="dashSmallGap" w:sz="2" w:space="0" w:color="FBD4B4" w:themeColor="accent6" w:themeTint="66"/>
          </w:tcBorders>
        </w:tcPr>
        <w:p w:rsidR="000434C7" w:rsidRPr="000F4C89" w:rsidRDefault="000434C7" w:rsidP="00CA2477">
          <w:pPr>
            <w:rPr>
              <w:rFonts w:cs="B Nazanin"/>
              <w:sz w:val="20"/>
              <w:szCs w:val="20"/>
              <w:rtl/>
            </w:rPr>
          </w:pPr>
          <w:r w:rsidRPr="000F4C89">
            <w:rPr>
              <w:rFonts w:cs="B Nazanin" w:hint="cs"/>
              <w:sz w:val="20"/>
              <w:szCs w:val="20"/>
              <w:rtl/>
            </w:rPr>
            <w:t>نام:</w:t>
          </w:r>
        </w:p>
      </w:tc>
      <w:tc>
        <w:tcPr>
          <w:tcW w:w="3817" w:type="dxa"/>
          <w:gridSpan w:val="3"/>
          <w:tcBorders>
            <w:top w:val="double" w:sz="4" w:space="0" w:color="auto"/>
            <w:left w:val="dashSmallGap" w:sz="2" w:space="0" w:color="FBD4B4" w:themeColor="accent6" w:themeTint="66"/>
            <w:bottom w:val="dashSmallGap" w:sz="2" w:space="0" w:color="FBD4B4" w:themeColor="accent6" w:themeTint="66"/>
            <w:right w:val="dashSmallGap" w:sz="2" w:space="0" w:color="FBD4B4" w:themeColor="accent6" w:themeTint="66"/>
          </w:tcBorders>
        </w:tcPr>
        <w:p w:rsidR="000434C7" w:rsidRPr="000F4C89" w:rsidRDefault="000434C7" w:rsidP="00CA2477">
          <w:pPr>
            <w:jc w:val="center"/>
            <w:rPr>
              <w:rFonts w:cs="B Nazanin"/>
              <w:sz w:val="20"/>
              <w:szCs w:val="20"/>
              <w:rtl/>
            </w:rPr>
          </w:pPr>
          <w:r w:rsidRPr="000F4C89">
            <w:rPr>
              <w:rFonts w:cs="B Nazanin" w:hint="cs"/>
              <w:sz w:val="20"/>
              <w:szCs w:val="20"/>
              <w:rtl/>
            </w:rPr>
            <w:t>باسمه تعالي</w:t>
          </w:r>
        </w:p>
      </w:tc>
      <w:tc>
        <w:tcPr>
          <w:tcW w:w="1318" w:type="dxa"/>
          <w:gridSpan w:val="3"/>
          <w:tcBorders>
            <w:top w:val="double" w:sz="4" w:space="0" w:color="auto"/>
            <w:left w:val="dashSmallGap" w:sz="2" w:space="0" w:color="FBD4B4" w:themeColor="accent6" w:themeTint="66"/>
            <w:bottom w:val="dashSmallGap" w:sz="2" w:space="0" w:color="FBD4B4" w:themeColor="accent6" w:themeTint="66"/>
            <w:right w:val="dashSmallGap" w:sz="2" w:space="0" w:color="FBD4B4" w:themeColor="accent6" w:themeTint="66"/>
          </w:tcBorders>
        </w:tcPr>
        <w:p w:rsidR="000434C7" w:rsidRPr="000F4C89" w:rsidRDefault="000434C7" w:rsidP="0067167C">
          <w:pPr>
            <w:jc w:val="right"/>
            <w:rPr>
              <w:rFonts w:cs="B Nazanin"/>
              <w:sz w:val="20"/>
              <w:szCs w:val="20"/>
              <w:rtl/>
            </w:rPr>
          </w:pPr>
          <w:r w:rsidRPr="000F4C89">
            <w:rPr>
              <w:rFonts w:cs="B Nazanin" w:hint="cs"/>
              <w:sz w:val="20"/>
              <w:szCs w:val="20"/>
              <w:rtl/>
            </w:rPr>
            <w:t>پايه:</w:t>
          </w:r>
        </w:p>
      </w:tc>
      <w:tc>
        <w:tcPr>
          <w:tcW w:w="709" w:type="dxa"/>
          <w:gridSpan w:val="2"/>
          <w:tcBorders>
            <w:top w:val="double" w:sz="4" w:space="0" w:color="auto"/>
            <w:left w:val="dashSmallGap" w:sz="2" w:space="0" w:color="FBD4B4" w:themeColor="accent6" w:themeTint="66"/>
            <w:bottom w:val="dashSmallGap" w:sz="2" w:space="0" w:color="FBD4B4" w:themeColor="accent6" w:themeTint="66"/>
            <w:right w:val="dashSmallGap" w:sz="2" w:space="0" w:color="FBD4B4" w:themeColor="accent6" w:themeTint="66"/>
          </w:tcBorders>
        </w:tcPr>
        <w:p w:rsidR="000434C7" w:rsidRPr="000F4C89" w:rsidRDefault="000434C7" w:rsidP="00CA2477">
          <w:pPr>
            <w:jc w:val="center"/>
            <w:rPr>
              <w:rFonts w:cs="B Nazanin"/>
              <w:b/>
              <w:bCs/>
              <w:sz w:val="20"/>
              <w:szCs w:val="20"/>
              <w:rtl/>
            </w:rPr>
          </w:pPr>
          <w:r w:rsidRPr="000F4C89">
            <w:rPr>
              <w:rFonts w:cs="B Nazanin" w:hint="cs"/>
              <w:b/>
              <w:bCs/>
              <w:sz w:val="20"/>
              <w:szCs w:val="20"/>
              <w:rtl/>
            </w:rPr>
            <w:t>#</w:t>
          </w:r>
        </w:p>
      </w:tc>
      <w:tc>
        <w:tcPr>
          <w:tcW w:w="602" w:type="dxa"/>
          <w:tcBorders>
            <w:top w:val="double" w:sz="4" w:space="0" w:color="auto"/>
            <w:left w:val="dashSmallGap" w:sz="2" w:space="0" w:color="FBD4B4" w:themeColor="accent6" w:themeTint="66"/>
            <w:bottom w:val="dashSmallGap" w:sz="2" w:space="0" w:color="FBD4B4" w:themeColor="accent6" w:themeTint="66"/>
            <w:right w:val="dashSmallGap" w:sz="2" w:space="0" w:color="FBD4B4" w:themeColor="accent6" w:themeTint="66"/>
          </w:tcBorders>
        </w:tcPr>
        <w:p w:rsidR="000434C7" w:rsidRPr="000F4C89" w:rsidRDefault="000434C7" w:rsidP="00CA2477">
          <w:pPr>
            <w:rPr>
              <w:rFonts w:cs="B Nazanin"/>
              <w:sz w:val="20"/>
              <w:szCs w:val="20"/>
              <w:rtl/>
            </w:rPr>
          </w:pPr>
          <w:r w:rsidRPr="000F4C89">
            <w:rPr>
              <w:rFonts w:cs="B Nazanin" w:hint="cs"/>
              <w:sz w:val="20"/>
              <w:szCs w:val="20"/>
              <w:rtl/>
            </w:rPr>
            <w:t>شعبه:</w:t>
          </w:r>
        </w:p>
      </w:tc>
      <w:tc>
        <w:tcPr>
          <w:tcW w:w="924" w:type="dxa"/>
          <w:gridSpan w:val="2"/>
          <w:tcBorders>
            <w:top w:val="double" w:sz="4" w:space="0" w:color="auto"/>
            <w:left w:val="dashSmallGap" w:sz="2" w:space="0" w:color="FBD4B4" w:themeColor="accent6" w:themeTint="66"/>
            <w:bottom w:val="dashSmallGap" w:sz="2" w:space="0" w:color="FBD4B4" w:themeColor="accent6" w:themeTint="66"/>
          </w:tcBorders>
        </w:tcPr>
        <w:p w:rsidR="000434C7" w:rsidRPr="000F4C89" w:rsidRDefault="000434C7" w:rsidP="00CA2477">
          <w:pPr>
            <w:rPr>
              <w:rFonts w:cs="B Nazanin"/>
              <w:sz w:val="20"/>
              <w:szCs w:val="20"/>
              <w:rtl/>
            </w:rPr>
          </w:pPr>
        </w:p>
      </w:tc>
    </w:tr>
    <w:tr w:rsidR="000434C7" w:rsidRPr="000F4C89" w:rsidTr="00BF742E">
      <w:tc>
        <w:tcPr>
          <w:tcW w:w="3618" w:type="dxa"/>
          <w:gridSpan w:val="4"/>
          <w:tcBorders>
            <w:top w:val="dashSmallGap" w:sz="2" w:space="0" w:color="FBD4B4" w:themeColor="accent6" w:themeTint="66"/>
            <w:bottom w:val="dashSmallGap" w:sz="2" w:space="0" w:color="FBD4B4" w:themeColor="accent6" w:themeTint="66"/>
            <w:right w:val="dashSmallGap" w:sz="2" w:space="0" w:color="FBD4B4" w:themeColor="accent6" w:themeTint="66"/>
          </w:tcBorders>
        </w:tcPr>
        <w:p w:rsidR="000434C7" w:rsidRPr="000F4C89" w:rsidRDefault="000434C7" w:rsidP="00947073">
          <w:pPr>
            <w:rPr>
              <w:rFonts w:cs="B Nazanin"/>
              <w:sz w:val="20"/>
              <w:szCs w:val="20"/>
              <w:rtl/>
            </w:rPr>
          </w:pPr>
          <w:r w:rsidRPr="000F4C89">
            <w:rPr>
              <w:rFonts w:cs="B Nazanin" w:hint="cs"/>
              <w:sz w:val="20"/>
              <w:szCs w:val="20"/>
              <w:rtl/>
            </w:rPr>
            <w:t>نام</w:t>
          </w:r>
          <w:r w:rsidR="00947073">
            <w:rPr>
              <w:rFonts w:cs="B Nazanin" w:hint="cs"/>
              <w:sz w:val="20"/>
              <w:szCs w:val="20"/>
              <w:rtl/>
            </w:rPr>
            <w:t>‌</w:t>
          </w:r>
          <w:r w:rsidRPr="000F4C89">
            <w:rPr>
              <w:rFonts w:cs="B Nazanin" w:hint="cs"/>
              <w:sz w:val="20"/>
              <w:szCs w:val="20"/>
              <w:rtl/>
            </w:rPr>
            <w:t>خانوادگي:</w:t>
          </w:r>
        </w:p>
      </w:tc>
      <w:tc>
        <w:tcPr>
          <w:tcW w:w="3817" w:type="dxa"/>
          <w:gridSpan w:val="3"/>
          <w:tcBorders>
            <w:top w:val="dashSmallGap" w:sz="2" w:space="0" w:color="FBD4B4" w:themeColor="accent6" w:themeTint="66"/>
            <w:left w:val="dashSmallGap" w:sz="2" w:space="0" w:color="FBD4B4" w:themeColor="accent6" w:themeTint="66"/>
            <w:bottom w:val="dashSmallGap" w:sz="2" w:space="0" w:color="FBD4B4" w:themeColor="accent6" w:themeTint="66"/>
            <w:right w:val="dashSmallGap" w:sz="2" w:space="0" w:color="FBD4B4" w:themeColor="accent6" w:themeTint="66"/>
          </w:tcBorders>
        </w:tcPr>
        <w:p w:rsidR="000434C7" w:rsidRPr="000F4C89" w:rsidRDefault="000434C7" w:rsidP="00CA2477">
          <w:pPr>
            <w:jc w:val="center"/>
            <w:rPr>
              <w:rFonts w:cs="B Nazanin"/>
              <w:sz w:val="20"/>
              <w:szCs w:val="20"/>
              <w:rtl/>
            </w:rPr>
          </w:pPr>
          <w:r w:rsidRPr="000F4C89">
            <w:rPr>
              <w:rFonts w:cs="B Nazanin" w:hint="cs"/>
              <w:sz w:val="20"/>
              <w:szCs w:val="20"/>
              <w:rtl/>
            </w:rPr>
            <w:t>مديريت آموزش و پرورش شهرستان گراش</w:t>
          </w:r>
        </w:p>
      </w:tc>
      <w:tc>
        <w:tcPr>
          <w:tcW w:w="1177" w:type="dxa"/>
          <w:gridSpan w:val="2"/>
          <w:tcBorders>
            <w:top w:val="dashSmallGap" w:sz="2" w:space="0" w:color="FBD4B4" w:themeColor="accent6" w:themeTint="66"/>
            <w:left w:val="dashSmallGap" w:sz="2" w:space="0" w:color="FBD4B4" w:themeColor="accent6" w:themeTint="66"/>
            <w:bottom w:val="dashSmallGap" w:sz="2" w:space="0" w:color="FBD4B4" w:themeColor="accent6" w:themeTint="66"/>
            <w:right w:val="dashSmallGap" w:sz="2" w:space="0" w:color="FBD4B4" w:themeColor="accent6" w:themeTint="66"/>
          </w:tcBorders>
        </w:tcPr>
        <w:p w:rsidR="000434C7" w:rsidRPr="000F4C89" w:rsidRDefault="000434C7" w:rsidP="00CA2477">
          <w:pPr>
            <w:rPr>
              <w:rFonts w:cs="B Nazanin"/>
              <w:sz w:val="20"/>
              <w:szCs w:val="20"/>
              <w:rtl/>
            </w:rPr>
          </w:pPr>
          <w:r w:rsidRPr="000F4C89">
            <w:rPr>
              <w:rFonts w:cs="B Nazanin" w:hint="cs"/>
              <w:sz w:val="20"/>
              <w:szCs w:val="20"/>
              <w:rtl/>
            </w:rPr>
            <w:t>تاريخ امتحان:</w:t>
          </w:r>
        </w:p>
      </w:tc>
      <w:tc>
        <w:tcPr>
          <w:tcW w:w="2376" w:type="dxa"/>
          <w:gridSpan w:val="6"/>
          <w:tcBorders>
            <w:top w:val="dashSmallGap" w:sz="2" w:space="0" w:color="FBD4B4" w:themeColor="accent6" w:themeTint="66"/>
            <w:left w:val="dashSmallGap" w:sz="2" w:space="0" w:color="FBD4B4" w:themeColor="accent6" w:themeTint="66"/>
            <w:bottom w:val="dashSmallGap" w:sz="2" w:space="0" w:color="FBD4B4" w:themeColor="accent6" w:themeTint="66"/>
          </w:tcBorders>
        </w:tcPr>
        <w:p w:rsidR="000434C7" w:rsidRPr="000F4C89" w:rsidRDefault="000434C7" w:rsidP="00CA2477">
          <w:pPr>
            <w:rPr>
              <w:rFonts w:cs="B Nazanin"/>
              <w:sz w:val="20"/>
              <w:szCs w:val="20"/>
              <w:rtl/>
            </w:rPr>
          </w:pPr>
          <w:r w:rsidRPr="000F4C89">
            <w:rPr>
              <w:rFonts w:cs="B Nazanin" w:hint="cs"/>
              <w:sz w:val="20"/>
              <w:szCs w:val="20"/>
              <w:rtl/>
            </w:rPr>
            <w:t>#</w:t>
          </w:r>
        </w:p>
      </w:tc>
    </w:tr>
    <w:tr w:rsidR="000434C7" w:rsidRPr="000F4C89" w:rsidTr="00BF742E">
      <w:tc>
        <w:tcPr>
          <w:tcW w:w="3618" w:type="dxa"/>
          <w:gridSpan w:val="4"/>
          <w:tcBorders>
            <w:top w:val="dashSmallGap" w:sz="2" w:space="0" w:color="FBD4B4" w:themeColor="accent6" w:themeTint="66"/>
            <w:bottom w:val="dashSmallGap" w:sz="2" w:space="0" w:color="FBD4B4" w:themeColor="accent6" w:themeTint="66"/>
            <w:right w:val="dashSmallGap" w:sz="2" w:space="0" w:color="FBD4B4" w:themeColor="accent6" w:themeTint="66"/>
          </w:tcBorders>
        </w:tcPr>
        <w:p w:rsidR="000434C7" w:rsidRPr="000F4C89" w:rsidRDefault="000434C7" w:rsidP="00CA2477">
          <w:pPr>
            <w:rPr>
              <w:rFonts w:cs="B Nazanin"/>
              <w:sz w:val="20"/>
              <w:szCs w:val="20"/>
              <w:rtl/>
            </w:rPr>
          </w:pPr>
          <w:r w:rsidRPr="000F4C89">
            <w:rPr>
              <w:rFonts w:cs="B Nazanin" w:hint="cs"/>
              <w:sz w:val="20"/>
              <w:szCs w:val="20"/>
              <w:rtl/>
            </w:rPr>
            <w:t>نام پدر:</w:t>
          </w:r>
        </w:p>
      </w:tc>
      <w:tc>
        <w:tcPr>
          <w:tcW w:w="1450" w:type="dxa"/>
          <w:tcBorders>
            <w:top w:val="dashSmallGap" w:sz="2" w:space="0" w:color="FBD4B4" w:themeColor="accent6" w:themeTint="66"/>
            <w:left w:val="dashSmallGap" w:sz="2" w:space="0" w:color="FBD4B4" w:themeColor="accent6" w:themeTint="66"/>
            <w:bottom w:val="dashSmallGap" w:sz="2" w:space="0" w:color="FBD4B4" w:themeColor="accent6" w:themeTint="66"/>
            <w:right w:val="dashSmallGap" w:sz="2" w:space="0" w:color="FBD4B4" w:themeColor="accent6" w:themeTint="66"/>
          </w:tcBorders>
        </w:tcPr>
        <w:p w:rsidR="000434C7" w:rsidRPr="000F4C89" w:rsidRDefault="000434C7" w:rsidP="00CA2477">
          <w:pPr>
            <w:jc w:val="right"/>
            <w:rPr>
              <w:rFonts w:cs="B Nazanin"/>
              <w:b/>
              <w:bCs/>
              <w:sz w:val="20"/>
              <w:szCs w:val="20"/>
              <w:rtl/>
            </w:rPr>
          </w:pPr>
          <w:r w:rsidRPr="000F4C89">
            <w:rPr>
              <w:rFonts w:cs="B Nazanin" w:hint="cs"/>
              <w:b/>
              <w:bCs/>
              <w:sz w:val="20"/>
              <w:szCs w:val="20"/>
              <w:rtl/>
            </w:rPr>
            <w:t>آموزشگاه:</w:t>
          </w:r>
        </w:p>
      </w:tc>
      <w:tc>
        <w:tcPr>
          <w:tcW w:w="2367" w:type="dxa"/>
          <w:gridSpan w:val="2"/>
          <w:tcBorders>
            <w:top w:val="dashSmallGap" w:sz="2" w:space="0" w:color="FBD4B4" w:themeColor="accent6" w:themeTint="66"/>
            <w:left w:val="dashSmallGap" w:sz="2" w:space="0" w:color="FBD4B4" w:themeColor="accent6" w:themeTint="66"/>
            <w:bottom w:val="dashSmallGap" w:sz="2" w:space="0" w:color="FBD4B4" w:themeColor="accent6" w:themeTint="66"/>
            <w:right w:val="dashSmallGap" w:sz="2" w:space="0" w:color="FBD4B4" w:themeColor="accent6" w:themeTint="66"/>
          </w:tcBorders>
        </w:tcPr>
        <w:p w:rsidR="000434C7" w:rsidRPr="000F4C89" w:rsidRDefault="000434C7" w:rsidP="00CA2477">
          <w:pPr>
            <w:rPr>
              <w:rFonts w:cs="B Nazanin"/>
              <w:b/>
              <w:bCs/>
              <w:sz w:val="20"/>
              <w:szCs w:val="20"/>
              <w:rtl/>
            </w:rPr>
          </w:pPr>
          <w:r w:rsidRPr="000F4C89">
            <w:rPr>
              <w:rFonts w:cs="B Nazanin" w:hint="cs"/>
              <w:b/>
              <w:bCs/>
              <w:sz w:val="20"/>
              <w:szCs w:val="20"/>
              <w:rtl/>
            </w:rPr>
            <w:t>#</w:t>
          </w:r>
        </w:p>
      </w:tc>
      <w:tc>
        <w:tcPr>
          <w:tcW w:w="1177" w:type="dxa"/>
          <w:gridSpan w:val="2"/>
          <w:tcBorders>
            <w:top w:val="dashSmallGap" w:sz="2" w:space="0" w:color="FBD4B4" w:themeColor="accent6" w:themeTint="66"/>
            <w:left w:val="dashSmallGap" w:sz="2" w:space="0" w:color="FBD4B4" w:themeColor="accent6" w:themeTint="66"/>
            <w:bottom w:val="dashSmallGap" w:sz="2" w:space="0" w:color="FBD4B4" w:themeColor="accent6" w:themeTint="66"/>
            <w:right w:val="dashSmallGap" w:sz="2" w:space="0" w:color="FBD4B4" w:themeColor="accent6" w:themeTint="66"/>
          </w:tcBorders>
        </w:tcPr>
        <w:p w:rsidR="000434C7" w:rsidRPr="000F4C89" w:rsidRDefault="000434C7" w:rsidP="00CA2477">
          <w:pPr>
            <w:rPr>
              <w:rFonts w:cs="B Nazanin"/>
              <w:sz w:val="20"/>
              <w:szCs w:val="20"/>
              <w:rtl/>
            </w:rPr>
          </w:pPr>
          <w:r w:rsidRPr="000F4C89">
            <w:rPr>
              <w:rFonts w:cs="B Nazanin" w:hint="cs"/>
              <w:sz w:val="20"/>
              <w:szCs w:val="20"/>
              <w:rtl/>
            </w:rPr>
            <w:t>ساعت برگزاري:</w:t>
          </w:r>
        </w:p>
      </w:tc>
      <w:tc>
        <w:tcPr>
          <w:tcW w:w="2376" w:type="dxa"/>
          <w:gridSpan w:val="6"/>
          <w:tcBorders>
            <w:top w:val="dashSmallGap" w:sz="2" w:space="0" w:color="FBD4B4" w:themeColor="accent6" w:themeTint="66"/>
            <w:left w:val="dashSmallGap" w:sz="2" w:space="0" w:color="FBD4B4" w:themeColor="accent6" w:themeTint="66"/>
            <w:bottom w:val="dashSmallGap" w:sz="2" w:space="0" w:color="FBD4B4" w:themeColor="accent6" w:themeTint="66"/>
          </w:tcBorders>
        </w:tcPr>
        <w:p w:rsidR="000434C7" w:rsidRPr="000F4C89" w:rsidRDefault="000434C7" w:rsidP="00CA2477">
          <w:pPr>
            <w:rPr>
              <w:rFonts w:cs="B Nazanin"/>
              <w:sz w:val="20"/>
              <w:szCs w:val="20"/>
              <w:rtl/>
            </w:rPr>
          </w:pPr>
          <w:r w:rsidRPr="000F4C89">
            <w:rPr>
              <w:rFonts w:cs="B Nazanin" w:hint="cs"/>
              <w:sz w:val="20"/>
              <w:szCs w:val="20"/>
              <w:rtl/>
            </w:rPr>
            <w:t>#</w:t>
          </w:r>
        </w:p>
      </w:tc>
    </w:tr>
    <w:tr w:rsidR="000434C7" w:rsidRPr="000F4C89" w:rsidTr="00BF742E">
      <w:tc>
        <w:tcPr>
          <w:tcW w:w="3618" w:type="dxa"/>
          <w:gridSpan w:val="4"/>
          <w:tcBorders>
            <w:top w:val="dashSmallGap" w:sz="2" w:space="0" w:color="FBD4B4" w:themeColor="accent6" w:themeTint="66"/>
            <w:bottom w:val="dashSmallGap" w:sz="2" w:space="0" w:color="FBD4B4" w:themeColor="accent6" w:themeTint="66"/>
            <w:right w:val="dashSmallGap" w:sz="2" w:space="0" w:color="FBD4B4" w:themeColor="accent6" w:themeTint="66"/>
          </w:tcBorders>
        </w:tcPr>
        <w:p w:rsidR="000434C7" w:rsidRPr="000F4C89" w:rsidRDefault="000434C7" w:rsidP="00CA2477">
          <w:pPr>
            <w:rPr>
              <w:rFonts w:cs="B Nazanin"/>
              <w:sz w:val="20"/>
              <w:szCs w:val="20"/>
              <w:rtl/>
            </w:rPr>
          </w:pPr>
          <w:r w:rsidRPr="000F4C89">
            <w:rPr>
              <w:rFonts w:cs="B Nazanin" w:hint="cs"/>
              <w:sz w:val="20"/>
              <w:szCs w:val="20"/>
              <w:rtl/>
            </w:rPr>
            <w:t>شماره دانش‌آموزي:</w:t>
          </w:r>
        </w:p>
      </w:tc>
      <w:tc>
        <w:tcPr>
          <w:tcW w:w="3817" w:type="dxa"/>
          <w:gridSpan w:val="3"/>
          <w:tcBorders>
            <w:top w:val="dashSmallGap" w:sz="2" w:space="0" w:color="FBD4B4" w:themeColor="accent6" w:themeTint="66"/>
            <w:left w:val="dashSmallGap" w:sz="2" w:space="0" w:color="FBD4B4" w:themeColor="accent6" w:themeTint="66"/>
            <w:bottom w:val="dashSmallGap" w:sz="2" w:space="0" w:color="FBD4B4" w:themeColor="accent6" w:themeTint="66"/>
            <w:right w:val="dashSmallGap" w:sz="2" w:space="0" w:color="FBD4B4" w:themeColor="accent6" w:themeTint="66"/>
          </w:tcBorders>
        </w:tcPr>
        <w:p w:rsidR="000434C7" w:rsidRPr="000F4C89" w:rsidRDefault="000434C7" w:rsidP="00CA2477">
          <w:pPr>
            <w:jc w:val="center"/>
            <w:rPr>
              <w:rFonts w:cs="B Nazanin"/>
              <w:sz w:val="20"/>
              <w:szCs w:val="20"/>
              <w:rtl/>
            </w:rPr>
          </w:pPr>
          <w:r w:rsidRPr="000F4C89">
            <w:rPr>
              <w:rFonts w:cs="B Nazanin" w:hint="cs"/>
              <w:sz w:val="20"/>
              <w:szCs w:val="20"/>
              <w:rtl/>
            </w:rPr>
            <w:t>محل مهر آموزشگاه</w:t>
          </w:r>
        </w:p>
      </w:tc>
      <w:tc>
        <w:tcPr>
          <w:tcW w:w="1177" w:type="dxa"/>
          <w:gridSpan w:val="2"/>
          <w:tcBorders>
            <w:top w:val="dashSmallGap" w:sz="2" w:space="0" w:color="FBD4B4" w:themeColor="accent6" w:themeTint="66"/>
            <w:left w:val="dashSmallGap" w:sz="2" w:space="0" w:color="FBD4B4" w:themeColor="accent6" w:themeTint="66"/>
            <w:bottom w:val="dashSmallGap" w:sz="2" w:space="0" w:color="FBD4B4" w:themeColor="accent6" w:themeTint="66"/>
            <w:right w:val="dashSmallGap" w:sz="2" w:space="0" w:color="FBD4B4" w:themeColor="accent6" w:themeTint="66"/>
          </w:tcBorders>
        </w:tcPr>
        <w:p w:rsidR="000434C7" w:rsidRPr="000F4C89" w:rsidRDefault="000434C7" w:rsidP="00CA2477">
          <w:pPr>
            <w:rPr>
              <w:rFonts w:cs="B Nazanin"/>
              <w:sz w:val="20"/>
              <w:szCs w:val="20"/>
              <w:rtl/>
            </w:rPr>
          </w:pPr>
          <w:r w:rsidRPr="000F4C89">
            <w:rPr>
              <w:rFonts w:cs="B Nazanin" w:hint="cs"/>
              <w:sz w:val="20"/>
              <w:szCs w:val="20"/>
              <w:rtl/>
            </w:rPr>
            <w:t>مدت</w:t>
          </w:r>
          <w:r w:rsidR="0067167C">
            <w:rPr>
              <w:rFonts w:cs="B Nazanin" w:hint="cs"/>
              <w:sz w:val="20"/>
              <w:szCs w:val="20"/>
              <w:rtl/>
            </w:rPr>
            <w:t xml:space="preserve"> امتحان</w:t>
          </w:r>
          <w:r w:rsidRPr="000F4C89">
            <w:rPr>
              <w:rFonts w:cs="B Nazanin" w:hint="cs"/>
              <w:sz w:val="20"/>
              <w:szCs w:val="20"/>
              <w:rtl/>
            </w:rPr>
            <w:t>:</w:t>
          </w:r>
        </w:p>
      </w:tc>
      <w:tc>
        <w:tcPr>
          <w:tcW w:w="425" w:type="dxa"/>
          <w:gridSpan w:val="2"/>
          <w:tcBorders>
            <w:top w:val="dashSmallGap" w:sz="2" w:space="0" w:color="FBD4B4" w:themeColor="accent6" w:themeTint="66"/>
            <w:left w:val="dashSmallGap" w:sz="2" w:space="0" w:color="FBD4B4" w:themeColor="accent6" w:themeTint="66"/>
            <w:bottom w:val="dashSmallGap" w:sz="2" w:space="0" w:color="FBD4B4" w:themeColor="accent6" w:themeTint="66"/>
            <w:right w:val="dashSmallGap" w:sz="2" w:space="0" w:color="FBD4B4" w:themeColor="accent6" w:themeTint="66"/>
          </w:tcBorders>
        </w:tcPr>
        <w:p w:rsidR="000434C7" w:rsidRPr="007B369F" w:rsidRDefault="000434C7" w:rsidP="00CA2477">
          <w:pPr>
            <w:jc w:val="center"/>
            <w:rPr>
              <w:rFonts w:cs="B Nazanin"/>
              <w:b/>
              <w:bCs/>
              <w:sz w:val="20"/>
              <w:szCs w:val="20"/>
              <w:rtl/>
            </w:rPr>
          </w:pPr>
          <w:r w:rsidRPr="007B369F">
            <w:rPr>
              <w:rFonts w:cs="B Nazanin" w:hint="cs"/>
              <w:b/>
              <w:bCs/>
              <w:sz w:val="20"/>
              <w:szCs w:val="20"/>
              <w:rtl/>
            </w:rPr>
            <w:t>#</w:t>
          </w:r>
        </w:p>
      </w:tc>
      <w:tc>
        <w:tcPr>
          <w:tcW w:w="1951" w:type="dxa"/>
          <w:gridSpan w:val="4"/>
          <w:tcBorders>
            <w:top w:val="dashSmallGap" w:sz="2" w:space="0" w:color="FBD4B4" w:themeColor="accent6" w:themeTint="66"/>
            <w:left w:val="dashSmallGap" w:sz="2" w:space="0" w:color="FBD4B4" w:themeColor="accent6" w:themeTint="66"/>
            <w:bottom w:val="dashSmallGap" w:sz="2" w:space="0" w:color="FBD4B4" w:themeColor="accent6" w:themeTint="66"/>
          </w:tcBorders>
        </w:tcPr>
        <w:p w:rsidR="000434C7" w:rsidRPr="007B369F" w:rsidRDefault="000434C7" w:rsidP="00CA2477">
          <w:pPr>
            <w:rPr>
              <w:rFonts w:cs="B Nazanin"/>
              <w:b/>
              <w:bCs/>
              <w:sz w:val="20"/>
              <w:szCs w:val="20"/>
              <w:rtl/>
            </w:rPr>
          </w:pPr>
          <w:r w:rsidRPr="007B369F">
            <w:rPr>
              <w:rFonts w:cs="B Nazanin" w:hint="cs"/>
              <w:b/>
              <w:bCs/>
              <w:sz w:val="20"/>
              <w:szCs w:val="20"/>
              <w:rtl/>
            </w:rPr>
            <w:t>دقيقه</w:t>
          </w:r>
        </w:p>
      </w:tc>
    </w:tr>
    <w:tr w:rsidR="000434C7" w:rsidRPr="000F4C89" w:rsidTr="0067167C">
      <w:tc>
        <w:tcPr>
          <w:tcW w:w="957" w:type="dxa"/>
          <w:gridSpan w:val="2"/>
          <w:tcBorders>
            <w:top w:val="dashSmallGap" w:sz="2" w:space="0" w:color="FBD4B4" w:themeColor="accent6" w:themeTint="66"/>
            <w:bottom w:val="double" w:sz="4" w:space="0" w:color="auto"/>
            <w:right w:val="dashSmallGap" w:sz="2" w:space="0" w:color="FBD4B4" w:themeColor="accent6" w:themeTint="66"/>
          </w:tcBorders>
        </w:tcPr>
        <w:p w:rsidR="000434C7" w:rsidRPr="000F4C89" w:rsidRDefault="000434C7" w:rsidP="00CA2477">
          <w:pPr>
            <w:rPr>
              <w:rFonts w:cs="B Nazanin"/>
              <w:sz w:val="20"/>
              <w:szCs w:val="20"/>
              <w:rtl/>
            </w:rPr>
          </w:pPr>
          <w:r w:rsidRPr="000F4C89">
            <w:rPr>
              <w:rFonts w:cs="B Nazanin" w:hint="cs"/>
              <w:sz w:val="20"/>
              <w:szCs w:val="20"/>
              <w:rtl/>
            </w:rPr>
            <w:t>نام درس:</w:t>
          </w:r>
        </w:p>
      </w:tc>
      <w:tc>
        <w:tcPr>
          <w:tcW w:w="2661" w:type="dxa"/>
          <w:gridSpan w:val="2"/>
          <w:tcBorders>
            <w:top w:val="dashSmallGap" w:sz="2" w:space="0" w:color="FBD4B4" w:themeColor="accent6" w:themeTint="66"/>
            <w:left w:val="dashSmallGap" w:sz="2" w:space="0" w:color="FBD4B4" w:themeColor="accent6" w:themeTint="66"/>
            <w:bottom w:val="double" w:sz="4" w:space="0" w:color="auto"/>
            <w:right w:val="dashSmallGap" w:sz="2" w:space="0" w:color="FBD4B4" w:themeColor="accent6" w:themeTint="66"/>
          </w:tcBorders>
        </w:tcPr>
        <w:p w:rsidR="000434C7" w:rsidRPr="000F4C89" w:rsidRDefault="000434C7" w:rsidP="00CA2477">
          <w:pPr>
            <w:rPr>
              <w:rFonts w:cs="B Nazanin"/>
              <w:b/>
              <w:bCs/>
              <w:sz w:val="20"/>
              <w:szCs w:val="20"/>
              <w:rtl/>
            </w:rPr>
          </w:pPr>
          <w:r w:rsidRPr="000F4C89">
            <w:rPr>
              <w:rFonts w:cs="B Nazanin" w:hint="cs"/>
              <w:b/>
              <w:bCs/>
              <w:sz w:val="20"/>
              <w:szCs w:val="20"/>
              <w:rtl/>
            </w:rPr>
            <w:t>#</w:t>
          </w:r>
        </w:p>
      </w:tc>
      <w:tc>
        <w:tcPr>
          <w:tcW w:w="3817" w:type="dxa"/>
          <w:gridSpan w:val="3"/>
          <w:tcBorders>
            <w:top w:val="dashSmallGap" w:sz="2" w:space="0" w:color="FBD4B4" w:themeColor="accent6" w:themeTint="66"/>
            <w:left w:val="dashSmallGap" w:sz="2" w:space="0" w:color="FBD4B4" w:themeColor="accent6" w:themeTint="66"/>
            <w:bottom w:val="double" w:sz="4" w:space="0" w:color="auto"/>
            <w:right w:val="dashSmallGap" w:sz="2" w:space="0" w:color="FBD4B4" w:themeColor="accent6" w:themeTint="66"/>
          </w:tcBorders>
        </w:tcPr>
        <w:p w:rsidR="000434C7" w:rsidRPr="000434C7" w:rsidRDefault="000434C7" w:rsidP="00CA2477">
          <w:pPr>
            <w:jc w:val="center"/>
            <w:rPr>
              <w:rFonts w:cs="B Nazanin"/>
              <w:b/>
              <w:bCs/>
              <w:sz w:val="20"/>
              <w:szCs w:val="20"/>
              <w:rtl/>
            </w:rPr>
          </w:pPr>
          <w:r w:rsidRPr="000434C7">
            <w:rPr>
              <w:rFonts w:cs="B Nazanin" w:hint="cs"/>
              <w:b/>
              <w:bCs/>
              <w:sz w:val="20"/>
              <w:szCs w:val="20"/>
              <w:rtl/>
            </w:rPr>
            <w:t xml:space="preserve">شماره صفحه: </w:t>
          </w:r>
          <w:r w:rsidRPr="000434C7">
            <w:rPr>
              <w:b/>
              <w:bCs/>
              <w:sz w:val="24"/>
              <w:szCs w:val="24"/>
            </w:rPr>
            <w:fldChar w:fldCharType="begin"/>
          </w:r>
          <w:r w:rsidRPr="000434C7">
            <w:rPr>
              <w:b/>
              <w:bCs/>
            </w:rPr>
            <w:instrText>PAGE</w:instrText>
          </w:r>
          <w:r w:rsidRPr="000434C7">
            <w:rPr>
              <w:b/>
              <w:bCs/>
              <w:sz w:val="24"/>
              <w:szCs w:val="24"/>
            </w:rPr>
            <w:fldChar w:fldCharType="separate"/>
          </w:r>
          <w:r w:rsidR="00A00475">
            <w:rPr>
              <w:b/>
              <w:bCs/>
              <w:noProof/>
              <w:sz w:val="24"/>
              <w:szCs w:val="24"/>
              <w:rtl/>
            </w:rPr>
            <w:t>1</w:t>
          </w:r>
          <w:r w:rsidRPr="000434C7">
            <w:rPr>
              <w:b/>
              <w:bCs/>
              <w:sz w:val="24"/>
              <w:szCs w:val="24"/>
            </w:rPr>
            <w:fldChar w:fldCharType="end"/>
          </w:r>
        </w:p>
      </w:tc>
      <w:tc>
        <w:tcPr>
          <w:tcW w:w="3553" w:type="dxa"/>
          <w:gridSpan w:val="8"/>
          <w:tcBorders>
            <w:top w:val="dashSmallGap" w:sz="2" w:space="0" w:color="FBD4B4" w:themeColor="accent6" w:themeTint="66"/>
            <w:left w:val="dashSmallGap" w:sz="2" w:space="0" w:color="FBD4B4" w:themeColor="accent6" w:themeTint="66"/>
            <w:bottom w:val="double" w:sz="4" w:space="0" w:color="auto"/>
          </w:tcBorders>
        </w:tcPr>
        <w:p w:rsidR="000434C7" w:rsidRPr="000434C7" w:rsidRDefault="000434C7" w:rsidP="00CA2477">
          <w:pPr>
            <w:rPr>
              <w:rFonts w:cs="B Nazanin"/>
              <w:b/>
              <w:bCs/>
              <w:sz w:val="20"/>
              <w:szCs w:val="20"/>
              <w:rtl/>
            </w:rPr>
          </w:pPr>
          <w:r w:rsidRPr="000434C7">
            <w:rPr>
              <w:rFonts w:cs="B Nazanin" w:hint="cs"/>
              <w:b/>
              <w:bCs/>
              <w:sz w:val="20"/>
              <w:szCs w:val="20"/>
              <w:rtl/>
            </w:rPr>
            <w:t xml:space="preserve">تعداد صفحه: </w:t>
          </w:r>
          <w:r w:rsidRPr="000434C7">
            <w:rPr>
              <w:b/>
              <w:bCs/>
              <w:sz w:val="24"/>
              <w:szCs w:val="24"/>
            </w:rPr>
            <w:fldChar w:fldCharType="begin"/>
          </w:r>
          <w:r w:rsidRPr="000434C7">
            <w:rPr>
              <w:b/>
              <w:bCs/>
            </w:rPr>
            <w:instrText>NUMPAGES</w:instrText>
          </w:r>
          <w:r w:rsidRPr="000434C7">
            <w:rPr>
              <w:b/>
              <w:bCs/>
              <w:sz w:val="24"/>
              <w:szCs w:val="24"/>
            </w:rPr>
            <w:fldChar w:fldCharType="separate"/>
          </w:r>
          <w:r w:rsidR="00A00475">
            <w:rPr>
              <w:b/>
              <w:bCs/>
              <w:noProof/>
              <w:sz w:val="24"/>
              <w:szCs w:val="24"/>
              <w:rtl/>
            </w:rPr>
            <w:t>1</w:t>
          </w:r>
          <w:r w:rsidRPr="000434C7">
            <w:rPr>
              <w:b/>
              <w:bCs/>
              <w:sz w:val="24"/>
              <w:szCs w:val="24"/>
            </w:rPr>
            <w:fldChar w:fldCharType="end"/>
          </w:r>
        </w:p>
      </w:tc>
    </w:tr>
    <w:tr w:rsidR="000434C7" w:rsidRPr="000F4C89" w:rsidTr="00CA2477">
      <w:tc>
        <w:tcPr>
          <w:tcW w:w="5635" w:type="dxa"/>
          <w:gridSpan w:val="6"/>
          <w:tcBorders>
            <w:top w:val="double" w:sz="4" w:space="0" w:color="auto"/>
            <w:bottom w:val="single" w:sz="4" w:space="0" w:color="auto"/>
            <w:right w:val="single" w:sz="4" w:space="0" w:color="auto"/>
          </w:tcBorders>
        </w:tcPr>
        <w:p w:rsidR="000434C7" w:rsidRPr="000F4C89" w:rsidRDefault="000434C7" w:rsidP="00CA2477">
          <w:pPr>
            <w:jc w:val="center"/>
            <w:rPr>
              <w:rFonts w:cs="B Nazanin"/>
              <w:b/>
              <w:bCs/>
              <w:sz w:val="20"/>
              <w:szCs w:val="20"/>
              <w:rtl/>
            </w:rPr>
          </w:pPr>
          <w:r w:rsidRPr="000F4C89">
            <w:rPr>
              <w:rFonts w:cs="B Nazanin" w:hint="cs"/>
              <w:b/>
              <w:bCs/>
              <w:sz w:val="20"/>
              <w:szCs w:val="20"/>
              <w:rtl/>
            </w:rPr>
            <w:t>مصحح اول</w:t>
          </w:r>
        </w:p>
      </w:tc>
      <w:tc>
        <w:tcPr>
          <w:tcW w:w="5353" w:type="dxa"/>
          <w:gridSpan w:val="9"/>
          <w:tcBorders>
            <w:top w:val="double" w:sz="4" w:space="0" w:color="auto"/>
            <w:left w:val="single" w:sz="4" w:space="0" w:color="auto"/>
            <w:bottom w:val="single" w:sz="4" w:space="0" w:color="auto"/>
          </w:tcBorders>
        </w:tcPr>
        <w:p w:rsidR="000434C7" w:rsidRPr="000F4C89" w:rsidRDefault="000434C7" w:rsidP="00CA2477">
          <w:pPr>
            <w:jc w:val="center"/>
            <w:rPr>
              <w:rFonts w:cs="B Nazanin"/>
              <w:b/>
              <w:bCs/>
              <w:sz w:val="20"/>
              <w:szCs w:val="20"/>
              <w:rtl/>
            </w:rPr>
          </w:pPr>
          <w:r w:rsidRPr="000F4C89">
            <w:rPr>
              <w:rFonts w:cs="B Nazanin" w:hint="cs"/>
              <w:b/>
              <w:bCs/>
              <w:sz w:val="20"/>
              <w:szCs w:val="20"/>
              <w:rtl/>
            </w:rPr>
            <w:t>مصحح دوم (در صورت اعتراض و درخواست كتبي دانش‌آموز)</w:t>
          </w:r>
        </w:p>
      </w:tc>
    </w:tr>
    <w:tr w:rsidR="000434C7" w:rsidRPr="000F4C89" w:rsidTr="0067167C">
      <w:tc>
        <w:tcPr>
          <w:tcW w:w="3618" w:type="dxa"/>
          <w:gridSpan w:val="4"/>
          <w:tcBorders>
            <w:top w:val="single" w:sz="4" w:space="0" w:color="auto"/>
            <w:bottom w:val="dotted" w:sz="4" w:space="0" w:color="auto"/>
            <w:right w:val="single" w:sz="4" w:space="0" w:color="auto"/>
          </w:tcBorders>
        </w:tcPr>
        <w:p w:rsidR="000434C7" w:rsidRPr="000F4C89" w:rsidRDefault="000434C7" w:rsidP="00CA2477">
          <w:pPr>
            <w:rPr>
              <w:rFonts w:cs="B Nazanin"/>
              <w:sz w:val="20"/>
              <w:szCs w:val="20"/>
              <w:rtl/>
            </w:rPr>
          </w:pPr>
          <w:r w:rsidRPr="000F4C89">
            <w:rPr>
              <w:rFonts w:cs="B Nazanin" w:hint="cs"/>
              <w:sz w:val="20"/>
              <w:szCs w:val="20"/>
              <w:rtl/>
            </w:rPr>
            <w:t>نام و نام‌خانوادگي دبير تصحيح:</w:t>
          </w:r>
        </w:p>
      </w:tc>
      <w:tc>
        <w:tcPr>
          <w:tcW w:w="2017" w:type="dxa"/>
          <w:gridSpan w:val="2"/>
          <w:tcBorders>
            <w:top w:val="single" w:sz="4" w:space="0" w:color="auto"/>
            <w:left w:val="single" w:sz="4" w:space="0" w:color="auto"/>
            <w:bottom w:val="dotted" w:sz="4" w:space="0" w:color="auto"/>
            <w:right w:val="single" w:sz="4" w:space="0" w:color="auto"/>
          </w:tcBorders>
        </w:tcPr>
        <w:p w:rsidR="000434C7" w:rsidRPr="000F4C89" w:rsidRDefault="0067167C" w:rsidP="00CA2477">
          <w:pPr>
            <w:rPr>
              <w:rFonts w:cs="B Nazanin"/>
              <w:sz w:val="20"/>
              <w:szCs w:val="20"/>
              <w:rtl/>
            </w:rPr>
          </w:pPr>
          <w:r w:rsidRPr="000F4C89">
            <w:rPr>
              <w:rFonts w:cs="B Nazanin" w:hint="cs"/>
              <w:sz w:val="20"/>
              <w:szCs w:val="20"/>
              <w:rtl/>
            </w:rPr>
            <w:t>تاريخ و امضا:</w:t>
          </w:r>
        </w:p>
      </w:tc>
      <w:tc>
        <w:tcPr>
          <w:tcW w:w="3402" w:type="dxa"/>
          <w:gridSpan w:val="5"/>
          <w:tcBorders>
            <w:top w:val="single" w:sz="4" w:space="0" w:color="auto"/>
            <w:left w:val="single" w:sz="4" w:space="0" w:color="auto"/>
            <w:bottom w:val="dotted" w:sz="4" w:space="0" w:color="auto"/>
            <w:right w:val="single" w:sz="4" w:space="0" w:color="auto"/>
          </w:tcBorders>
        </w:tcPr>
        <w:p w:rsidR="000434C7" w:rsidRPr="000F4C89" w:rsidRDefault="000434C7" w:rsidP="00CA2477">
          <w:pPr>
            <w:rPr>
              <w:rFonts w:cs="B Nazanin"/>
              <w:sz w:val="20"/>
              <w:szCs w:val="20"/>
              <w:rtl/>
            </w:rPr>
          </w:pPr>
          <w:r w:rsidRPr="000F4C89">
            <w:rPr>
              <w:rFonts w:cs="B Nazanin" w:hint="cs"/>
              <w:sz w:val="20"/>
              <w:szCs w:val="20"/>
              <w:rtl/>
            </w:rPr>
            <w:t>نام و نام‌خانوادگي دبير تصحيح:</w:t>
          </w:r>
        </w:p>
      </w:tc>
      <w:tc>
        <w:tcPr>
          <w:tcW w:w="1951" w:type="dxa"/>
          <w:gridSpan w:val="4"/>
          <w:tcBorders>
            <w:top w:val="single" w:sz="4" w:space="0" w:color="auto"/>
            <w:left w:val="single" w:sz="4" w:space="0" w:color="auto"/>
            <w:bottom w:val="dotted" w:sz="4" w:space="0" w:color="auto"/>
          </w:tcBorders>
        </w:tcPr>
        <w:p w:rsidR="000434C7" w:rsidRPr="000F4C89" w:rsidRDefault="0067167C" w:rsidP="00CA2477">
          <w:pPr>
            <w:rPr>
              <w:rFonts w:cs="B Nazanin"/>
              <w:sz w:val="20"/>
              <w:szCs w:val="20"/>
              <w:rtl/>
            </w:rPr>
          </w:pPr>
          <w:r w:rsidRPr="000F4C89">
            <w:rPr>
              <w:rFonts w:cs="B Nazanin" w:hint="cs"/>
              <w:sz w:val="20"/>
              <w:szCs w:val="20"/>
              <w:rtl/>
            </w:rPr>
            <w:t>تاريخ و امضا:</w:t>
          </w:r>
        </w:p>
      </w:tc>
    </w:tr>
    <w:tr w:rsidR="000434C7" w:rsidRPr="000F4C89" w:rsidTr="0067167C">
      <w:tc>
        <w:tcPr>
          <w:tcW w:w="2091" w:type="dxa"/>
          <w:gridSpan w:val="3"/>
          <w:tcBorders>
            <w:top w:val="dotted" w:sz="4" w:space="0" w:color="auto"/>
            <w:bottom w:val="double" w:sz="4" w:space="0" w:color="auto"/>
            <w:right w:val="single" w:sz="4" w:space="0" w:color="auto"/>
          </w:tcBorders>
        </w:tcPr>
        <w:p w:rsidR="000434C7" w:rsidRPr="000F4C89" w:rsidRDefault="0067167C" w:rsidP="00CA2477">
          <w:pPr>
            <w:rPr>
              <w:rFonts w:cs="B Nazanin"/>
              <w:sz w:val="20"/>
              <w:szCs w:val="20"/>
              <w:rtl/>
            </w:rPr>
          </w:pPr>
          <w:r w:rsidRPr="000F4C89">
            <w:rPr>
              <w:rFonts w:cs="B Nazanin" w:hint="cs"/>
              <w:sz w:val="20"/>
              <w:szCs w:val="20"/>
              <w:rtl/>
            </w:rPr>
            <w:t>نمره با عدد:</w:t>
          </w:r>
        </w:p>
      </w:tc>
      <w:tc>
        <w:tcPr>
          <w:tcW w:w="3544" w:type="dxa"/>
          <w:gridSpan w:val="3"/>
          <w:tcBorders>
            <w:top w:val="dotted" w:sz="4" w:space="0" w:color="auto"/>
            <w:left w:val="single" w:sz="4" w:space="0" w:color="auto"/>
            <w:bottom w:val="double" w:sz="4" w:space="0" w:color="auto"/>
            <w:right w:val="single" w:sz="4" w:space="0" w:color="auto"/>
          </w:tcBorders>
        </w:tcPr>
        <w:p w:rsidR="000434C7" w:rsidRPr="000F4C89" w:rsidRDefault="000434C7" w:rsidP="00CA2477">
          <w:pPr>
            <w:rPr>
              <w:rFonts w:cs="B Nazanin"/>
              <w:sz w:val="20"/>
              <w:szCs w:val="20"/>
              <w:rtl/>
            </w:rPr>
          </w:pPr>
          <w:r w:rsidRPr="000F4C89">
            <w:rPr>
              <w:rFonts w:cs="B Nazanin" w:hint="cs"/>
              <w:sz w:val="20"/>
              <w:szCs w:val="20"/>
              <w:rtl/>
            </w:rPr>
            <w:t>نمره با حروف:</w:t>
          </w:r>
        </w:p>
      </w:tc>
      <w:tc>
        <w:tcPr>
          <w:tcW w:w="2126" w:type="dxa"/>
          <w:gridSpan w:val="2"/>
          <w:tcBorders>
            <w:top w:val="dotted" w:sz="4" w:space="0" w:color="auto"/>
            <w:left w:val="single" w:sz="4" w:space="0" w:color="auto"/>
            <w:bottom w:val="double" w:sz="4" w:space="0" w:color="auto"/>
            <w:right w:val="single" w:sz="4" w:space="0" w:color="auto"/>
          </w:tcBorders>
        </w:tcPr>
        <w:p w:rsidR="000434C7" w:rsidRPr="000F4C89" w:rsidRDefault="0067167C" w:rsidP="00CA2477">
          <w:pPr>
            <w:rPr>
              <w:rFonts w:cs="B Nazanin"/>
              <w:sz w:val="20"/>
              <w:szCs w:val="20"/>
              <w:rtl/>
            </w:rPr>
          </w:pPr>
          <w:r w:rsidRPr="000F4C89">
            <w:rPr>
              <w:rFonts w:cs="B Nazanin" w:hint="cs"/>
              <w:sz w:val="20"/>
              <w:szCs w:val="20"/>
              <w:rtl/>
            </w:rPr>
            <w:t>نمره با عدد:</w:t>
          </w:r>
        </w:p>
      </w:tc>
      <w:tc>
        <w:tcPr>
          <w:tcW w:w="3227" w:type="dxa"/>
          <w:gridSpan w:val="7"/>
          <w:tcBorders>
            <w:top w:val="dotted" w:sz="4" w:space="0" w:color="auto"/>
            <w:left w:val="single" w:sz="4" w:space="0" w:color="auto"/>
            <w:bottom w:val="double" w:sz="4" w:space="0" w:color="auto"/>
          </w:tcBorders>
        </w:tcPr>
        <w:p w:rsidR="000434C7" w:rsidRPr="000F4C89" w:rsidRDefault="000434C7" w:rsidP="00CA2477">
          <w:pPr>
            <w:rPr>
              <w:rFonts w:cs="B Nazanin"/>
              <w:sz w:val="20"/>
              <w:szCs w:val="20"/>
              <w:rtl/>
            </w:rPr>
          </w:pPr>
          <w:r w:rsidRPr="000F4C89">
            <w:rPr>
              <w:rFonts w:cs="B Nazanin" w:hint="cs"/>
              <w:sz w:val="20"/>
              <w:szCs w:val="20"/>
              <w:rtl/>
            </w:rPr>
            <w:t>نمره با حروف:</w:t>
          </w:r>
        </w:p>
      </w:tc>
    </w:tr>
    <w:tr w:rsidR="000434C7" w:rsidRPr="000F4C89" w:rsidTr="00CA2477">
      <w:tc>
        <w:tcPr>
          <w:tcW w:w="674" w:type="dxa"/>
          <w:tcBorders>
            <w:top w:val="double" w:sz="4" w:space="0" w:color="auto"/>
            <w:bottom w:val="double" w:sz="4" w:space="0" w:color="auto"/>
            <w:right w:val="single" w:sz="4" w:space="0" w:color="auto"/>
          </w:tcBorders>
        </w:tcPr>
        <w:p w:rsidR="000434C7" w:rsidRPr="000F4C89" w:rsidRDefault="000434C7" w:rsidP="000434C7">
          <w:pPr>
            <w:jc w:val="center"/>
            <w:rPr>
              <w:rFonts w:cs="B Nazanin"/>
              <w:b/>
              <w:bCs/>
              <w:sz w:val="20"/>
              <w:szCs w:val="20"/>
              <w:rtl/>
            </w:rPr>
          </w:pPr>
          <w:r w:rsidRPr="000F4C89">
            <w:rPr>
              <w:rFonts w:cs="B Nazanin" w:hint="cs"/>
              <w:b/>
              <w:bCs/>
              <w:sz w:val="20"/>
              <w:szCs w:val="20"/>
              <w:rtl/>
            </w:rPr>
            <w:t>رديف</w:t>
          </w:r>
        </w:p>
      </w:tc>
      <w:tc>
        <w:tcPr>
          <w:tcW w:w="9639" w:type="dxa"/>
          <w:gridSpan w:val="13"/>
          <w:tcBorders>
            <w:top w:val="double" w:sz="4" w:space="0" w:color="auto"/>
            <w:left w:val="single" w:sz="4" w:space="0" w:color="auto"/>
            <w:bottom w:val="double" w:sz="4" w:space="0" w:color="auto"/>
            <w:right w:val="single" w:sz="4" w:space="0" w:color="auto"/>
          </w:tcBorders>
        </w:tcPr>
        <w:p w:rsidR="000434C7" w:rsidRPr="000F4C89" w:rsidRDefault="000434C7" w:rsidP="000434C7">
          <w:pPr>
            <w:jc w:val="center"/>
            <w:rPr>
              <w:rFonts w:cs="B Nazanin"/>
              <w:b/>
              <w:bCs/>
              <w:sz w:val="20"/>
              <w:szCs w:val="20"/>
              <w:rtl/>
            </w:rPr>
          </w:pPr>
          <w:r w:rsidRPr="000F4C89">
            <w:rPr>
              <w:rFonts w:cs="B Nazanin" w:hint="cs"/>
              <w:b/>
              <w:bCs/>
              <w:sz w:val="20"/>
              <w:szCs w:val="20"/>
              <w:rtl/>
            </w:rPr>
            <w:t>سوالات</w:t>
          </w:r>
        </w:p>
      </w:tc>
      <w:tc>
        <w:tcPr>
          <w:tcW w:w="675" w:type="dxa"/>
          <w:tcBorders>
            <w:top w:val="double" w:sz="4" w:space="0" w:color="auto"/>
            <w:left w:val="single" w:sz="4" w:space="0" w:color="auto"/>
            <w:bottom w:val="double" w:sz="4" w:space="0" w:color="auto"/>
          </w:tcBorders>
        </w:tcPr>
        <w:p w:rsidR="000434C7" w:rsidRPr="000F4C89" w:rsidRDefault="000434C7" w:rsidP="000434C7">
          <w:pPr>
            <w:jc w:val="center"/>
            <w:rPr>
              <w:rFonts w:cs="B Nazanin"/>
              <w:b/>
              <w:bCs/>
              <w:sz w:val="20"/>
              <w:szCs w:val="20"/>
              <w:rtl/>
            </w:rPr>
          </w:pPr>
          <w:r w:rsidRPr="000F4C89">
            <w:rPr>
              <w:rFonts w:cs="B Nazanin" w:hint="cs"/>
              <w:b/>
              <w:bCs/>
              <w:sz w:val="20"/>
              <w:szCs w:val="20"/>
              <w:rtl/>
            </w:rPr>
            <w:t>بارم</w:t>
          </w:r>
        </w:p>
      </w:tc>
    </w:tr>
  </w:tbl>
  <w:p w:rsidR="000434C7" w:rsidRPr="000434C7" w:rsidRDefault="000434C7">
    <w:pPr>
      <w:pStyle w:val="Header"/>
      <w:rPr>
        <w:sz w:val="2"/>
        <w:szCs w:val="2"/>
      </w:rPr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742E" w:rsidRDefault="00A0047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924718" o:spid="_x0000_s2049" type="#_x0000_t136" style="position:absolute;left:0;text-align:left;margin-left:0;margin-top:0;width:702.35pt;height:56.9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B Nazanin&quot;;font-size:1pt" string="طراحي فرم: عبدالمهدي خواجه http://gmp.rozblog.com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FA2615"/>
    <w:multiLevelType w:val="hybridMultilevel"/>
    <w:tmpl w:val="4306A5D4"/>
    <w:lvl w:ilvl="0" w:tplc="C44AE24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TrueTypeFonts/>
  <w:attachedTemplate r:id="rId1"/>
  <w:defaultTabStop w:val="720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234"/>
    <w:rsid w:val="00042412"/>
    <w:rsid w:val="000434C7"/>
    <w:rsid w:val="0005706D"/>
    <w:rsid w:val="00090AFE"/>
    <w:rsid w:val="000C1B85"/>
    <w:rsid w:val="000F4C89"/>
    <w:rsid w:val="0017367E"/>
    <w:rsid w:val="0023668A"/>
    <w:rsid w:val="00240D17"/>
    <w:rsid w:val="002C009F"/>
    <w:rsid w:val="002C2E38"/>
    <w:rsid w:val="003011AD"/>
    <w:rsid w:val="00316179"/>
    <w:rsid w:val="00320632"/>
    <w:rsid w:val="003A2FBF"/>
    <w:rsid w:val="003B6AE8"/>
    <w:rsid w:val="003C18E1"/>
    <w:rsid w:val="00414510"/>
    <w:rsid w:val="004D0DB8"/>
    <w:rsid w:val="004F365B"/>
    <w:rsid w:val="005B4A6C"/>
    <w:rsid w:val="005F6AC8"/>
    <w:rsid w:val="006334E7"/>
    <w:rsid w:val="0067167C"/>
    <w:rsid w:val="006F7E52"/>
    <w:rsid w:val="00733234"/>
    <w:rsid w:val="007B369F"/>
    <w:rsid w:val="007B4638"/>
    <w:rsid w:val="008B0A7D"/>
    <w:rsid w:val="008D6477"/>
    <w:rsid w:val="00947073"/>
    <w:rsid w:val="00A00475"/>
    <w:rsid w:val="00A1506F"/>
    <w:rsid w:val="00A90CE6"/>
    <w:rsid w:val="00AA4AA9"/>
    <w:rsid w:val="00AF31A3"/>
    <w:rsid w:val="00B35B37"/>
    <w:rsid w:val="00BB44D5"/>
    <w:rsid w:val="00BF742E"/>
    <w:rsid w:val="00C92BD1"/>
    <w:rsid w:val="00CB6693"/>
    <w:rsid w:val="00DB66FC"/>
    <w:rsid w:val="00DE0D12"/>
    <w:rsid w:val="00F95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0248D07E-0030-4E0D-A60B-BACF6A7E0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1B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434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4C7"/>
  </w:style>
  <w:style w:type="paragraph" w:styleId="Footer">
    <w:name w:val="footer"/>
    <w:basedOn w:val="Normal"/>
    <w:link w:val="FooterChar"/>
    <w:uiPriority w:val="99"/>
    <w:unhideWhenUsed/>
    <w:rsid w:val="000434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4C7"/>
  </w:style>
  <w:style w:type="paragraph" w:styleId="ListParagraph">
    <w:name w:val="List Paragraph"/>
    <w:basedOn w:val="Normal"/>
    <w:uiPriority w:val="34"/>
    <w:qFormat/>
    <w:rsid w:val="006716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AMIR\Biamoz\form%20kham%20emla\form%20kham\&#1587;&#1585;&#1576;&#1585;&#1711;%20&#1582;&#1575;&#1605;%20&#1575;&#1605;&#1578;&#1581;&#1575;&#1606;%20&#1606;&#1607;&#1575;&#1740;&#1740;%20&#1605;&#1606;&#1575;&#1587;&#1576;%20&#1583;&#1576;&#1740;&#1585;&#1587;&#1578;&#1575;&#1606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سربرگ خام امتحان نهایی مناسب دبیرستان.dotx</Template>
  <TotalTime>1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IRON ATOMs 2</Company>
  <LinksUpToDate>false</LinksUpToDate>
  <CharactersWithSpaces>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hamed akbari</dc:creator>
  <cp:keywords/>
  <dc:description/>
  <cp:lastModifiedBy>hamed akbari</cp:lastModifiedBy>
  <cp:revision>2</cp:revision>
  <cp:lastPrinted>2014-04-25T10:07:00Z</cp:lastPrinted>
  <dcterms:created xsi:type="dcterms:W3CDTF">2017-01-24T13:32:00Z</dcterms:created>
  <dcterms:modified xsi:type="dcterms:W3CDTF">2017-01-24T13:33:00Z</dcterms:modified>
</cp:coreProperties>
</file>